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CE6" w:rsidRPr="00991CE6" w:rsidRDefault="00991CE6" w:rsidP="00991CE6">
      <w:pPr>
        <w:widowControl/>
        <w:ind w:left="240" w:hangingChars="100" w:hanging="240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cs="ＭＳ Ｐゴシック" w:hint="eastAsia"/>
          <w:kern w:val="0"/>
          <w:sz w:val="24"/>
          <w:szCs w:val="24"/>
        </w:rPr>
        <w:t>【The List of Available Majors】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1. Bachelor of Business Administration (M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ajor in General Management): 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  <w:t xml:space="preserve">Available in </w:t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Year 2,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Semester 1, </w:t>
      </w:r>
      <w:proofErr w:type="gramStart"/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Course</w:t>
      </w:r>
      <w:proofErr w:type="gramEnd"/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start: July 31, 2017 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</w:p>
    <w:p w:rsidR="00991CE6" w:rsidRPr="00991CE6" w:rsidRDefault="00991CE6" w:rsidP="00991CE6">
      <w:pPr>
        <w:widowControl/>
        <w:ind w:left="240" w:hangingChars="100" w:hanging="240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2. Bachelor of Business Administration (Majo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r in International Business)</w:t>
      </w:r>
      <w:proofErr w:type="gramStart"/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:</w:t>
      </w:r>
      <w:proofErr w:type="gramEnd"/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Available in Year 2, Semester 1  Course start: July 31, 2017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</w:p>
    <w:p w:rsidR="00991CE6" w:rsidRPr="00991CE6" w:rsidRDefault="00991CE6" w:rsidP="00991CE6">
      <w:pPr>
        <w:widowControl/>
        <w:ind w:left="240" w:hangingChars="100" w:hanging="240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3. Bachelor of Bu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siness Administration (Major in </w:t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A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ccounting): 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A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vailable in Year 2, Semester 1, </w:t>
      </w:r>
      <w:proofErr w:type="gramStart"/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Course</w:t>
      </w:r>
      <w:proofErr w:type="gramEnd"/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start: July 31, 2017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</w:p>
    <w:p w:rsidR="00991CE6" w:rsidRPr="00991CE6" w:rsidRDefault="00991CE6" w:rsidP="00991CE6">
      <w:pPr>
        <w:widowControl/>
        <w:ind w:left="240" w:hangingChars="100" w:hanging="240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4. Bachelor of Education in English (Major in Teaching 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English as a Foreign Language)</w:t>
      </w:r>
      <w:proofErr w:type="gramStart"/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:</w:t>
      </w:r>
      <w:proofErr w:type="gramEnd"/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Available in Year 2, Semester 1, Course start: July 31, 2017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</w:p>
    <w:p w:rsidR="00991CE6" w:rsidRPr="00991CE6" w:rsidRDefault="00991CE6" w:rsidP="00991CE6">
      <w:pPr>
        <w:widowControl/>
        <w:ind w:left="240" w:hangingChars="100" w:hanging="240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5. Bachelor of Education in English (M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ajor in English Communication)</w:t>
      </w:r>
      <w:proofErr w:type="gramStart"/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:</w:t>
      </w:r>
      <w:proofErr w:type="gramEnd"/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Available in Year 2, Semester 1, Course start: July 31, 2017</w:t>
      </w:r>
    </w:p>
    <w:p w:rsidR="00991CE6" w:rsidRPr="00991CE6" w:rsidRDefault="00991CE6" w:rsidP="00991CE6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6. Bachelor of Economic (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Major in Economic Development):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  <w:t xml:space="preserve">  </w:t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Available in Year 2, Semester 1, </w:t>
      </w:r>
      <w:proofErr w:type="gramStart"/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Course</w:t>
      </w:r>
      <w:proofErr w:type="gramEnd"/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start: July 31, 2017</w:t>
      </w:r>
    </w:p>
    <w:p w:rsidR="00991CE6" w:rsidRPr="00991CE6" w:rsidRDefault="00991CE6" w:rsidP="00991CE6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7. Bachelor of Economic (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Major in Finances and Banking):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  <w:t xml:space="preserve">  </w:t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Available in Year 3, Semester 1, </w:t>
      </w:r>
      <w:proofErr w:type="gramStart"/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Course</w:t>
      </w:r>
      <w:proofErr w:type="gramEnd"/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 xml:space="preserve"> start: July 31, 2017</w:t>
      </w:r>
    </w:p>
    <w:p w:rsidR="00991CE6" w:rsidRPr="00991CE6" w:rsidRDefault="00991CE6" w:rsidP="00991CE6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8. Bachelor of International Relations (Maj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or in International Relations):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  <w:t xml:space="preserve">  </w:t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Available in Year 3, Course start: July 31, 2017 and August 14, 2017</w:t>
      </w:r>
    </w:p>
    <w:p w:rsidR="00991CE6" w:rsidRPr="00991CE6" w:rsidRDefault="00991CE6" w:rsidP="00991CE6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9. Bachelor of Tourism Manageme</w:t>
      </w:r>
      <w:bookmarkStart w:id="0" w:name="_GoBack"/>
      <w:bookmarkEnd w:id="0"/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nt (Ma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jor in Hospitality Management):</w:t>
      </w:r>
      <w:r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br/>
        <w:t xml:space="preserve">  </w:t>
      </w:r>
      <w:r w:rsidRPr="00991CE6"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  <w:t>Available in Year 3, Course start: July 31, 2017</w:t>
      </w:r>
    </w:p>
    <w:p w:rsidR="00491C0E" w:rsidRDefault="00991CE6"/>
    <w:sectPr w:rsidR="00491C0E" w:rsidSect="00991CE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CE6"/>
    <w:rsid w:val="00991CE6"/>
    <w:rsid w:val="00A45480"/>
    <w:rsid w:val="00E65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D3A2D47-0ADC-4DA6-8C02-65B755BA9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4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7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6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2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8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306B5C5B.dotm</Template>
  <TotalTime>5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 Nozomi</dc:creator>
  <cp:keywords/>
  <dc:description/>
  <cp:lastModifiedBy>Tone Nozomi</cp:lastModifiedBy>
  <cp:revision>1</cp:revision>
  <dcterms:created xsi:type="dcterms:W3CDTF">2017-07-25T04:57:00Z</dcterms:created>
  <dcterms:modified xsi:type="dcterms:W3CDTF">2017-07-25T05:02:00Z</dcterms:modified>
</cp:coreProperties>
</file>